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C2906E" w14:textId="74F00D66" w:rsidR="0045007A" w:rsidRDefault="00A71E9C">
      <w:r>
        <w:rPr>
          <w:rFonts w:ascii="Calibri" w:hAnsi="Calibri"/>
          <w:noProof/>
          <w:color w:val="000000" w:themeColor="text1"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6D4A2" wp14:editId="0A92DA11">
                <wp:simplePos x="0" y="0"/>
                <wp:positionH relativeFrom="column">
                  <wp:posOffset>-480695</wp:posOffset>
                </wp:positionH>
                <wp:positionV relativeFrom="paragraph">
                  <wp:posOffset>-260985</wp:posOffset>
                </wp:positionV>
                <wp:extent cx="6773661" cy="1600200"/>
                <wp:effectExtent l="0" t="0" r="0" b="0"/>
                <wp:wrapNone/>
                <wp:docPr id="4" name="Textru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3661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FAFF3" w14:textId="5E084B19" w:rsidR="00347B6B" w:rsidRPr="00A74541" w:rsidRDefault="00BA4507" w:rsidP="00347B6B">
                            <w:pPr>
                              <w:spacing w:after="200"/>
                              <w:rPr>
                                <w:rFonts w:ascii="Calibri" w:hAnsi="Calibri"/>
                                <w:color w:val="00425B"/>
                              </w:rPr>
                            </w:pPr>
                            <w:r w:rsidRPr="00E607A3">
                              <w:rPr>
                                <w:rFonts w:ascii="Calibri" w:hAnsi="Calibri"/>
                                <w:color w:val="00425B"/>
                              </w:rPr>
                              <w:t>IUC OCH</w:t>
                            </w:r>
                            <w:r w:rsidR="00BD3973" w:rsidRPr="00E607A3">
                              <w:rPr>
                                <w:rFonts w:ascii="Calibri" w:hAnsi="Calibri"/>
                                <w:color w:val="00425B"/>
                              </w:rPr>
                              <w:t xml:space="preserve"> </w:t>
                            </w:r>
                            <w:r w:rsidR="00347B6B" w:rsidRPr="00E607A3">
                              <w:rPr>
                                <w:rFonts w:ascii="Calibri" w:hAnsi="Calibri"/>
                                <w:color w:val="00425B"/>
                              </w:rPr>
                              <w:t>RIS</w:t>
                            </w:r>
                            <w:r w:rsidRPr="00E607A3">
                              <w:rPr>
                                <w:rFonts w:ascii="Calibri" w:hAnsi="Calibri"/>
                                <w:color w:val="00425B"/>
                              </w:rPr>
                              <w:t>E</w:t>
                            </w:r>
                            <w:r w:rsidR="00347B6B" w:rsidRPr="00E607A3">
                              <w:rPr>
                                <w:rFonts w:ascii="Calibri" w:hAnsi="Calibri"/>
                                <w:color w:val="00425B"/>
                              </w:rPr>
                              <w:t xml:space="preserve"> BJUDER IN TILL TEKNIKWORKSHOP:</w:t>
                            </w:r>
                          </w:p>
                          <w:p w14:paraId="105DC753" w14:textId="77777777" w:rsidR="00A72B40" w:rsidRDefault="00A72B40" w:rsidP="00347B6B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</w:pPr>
                            <w:r w:rsidRPr="00A72B40">
                              <w:rPr>
                                <w:rFonts w:ascii="Calibri" w:hAnsi="Calibri"/>
                                <w:b/>
                                <w:bCs/>
                                <w:color w:val="00425B"/>
                                <w:sz w:val="52"/>
                                <w:szCs w:val="52"/>
                              </w:rPr>
                              <w:t>Karakuri IoT</w:t>
                            </w:r>
                          </w:p>
                          <w:p w14:paraId="665C75EA" w14:textId="6BAFB7C1" w:rsidR="00347B6B" w:rsidRPr="00A74541" w:rsidRDefault="00A72B40" w:rsidP="00A72B40">
                            <w:pPr>
                              <w:rPr>
                                <w:rFonts w:ascii="Calibri" w:hAnsi="Calibri"/>
                                <w:color w:val="00425B"/>
                              </w:rPr>
                            </w:pPr>
                            <w:r w:rsidRPr="00A72B40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 xml:space="preserve">Karakuri IoT (Internet </w:t>
                            </w:r>
                            <w:proofErr w:type="spellStart"/>
                            <w:r w:rsidRPr="00A72B40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>of</w:t>
                            </w:r>
                            <w:proofErr w:type="spellEnd"/>
                            <w:r w:rsidRPr="00A72B40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="00453CAE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>T</w:t>
                            </w:r>
                            <w:r w:rsidRPr="00A72B40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>hings</w:t>
                            </w:r>
                            <w:proofErr w:type="spellEnd"/>
                            <w:r w:rsidRPr="00A72B40">
                              <w:rPr>
                                <w:rFonts w:ascii="Calibri" w:hAnsi="Calibri"/>
                                <w:bCs/>
                                <w:color w:val="00425B"/>
                                <w:sz w:val="26"/>
                                <w:szCs w:val="26"/>
                              </w:rPr>
                              <w:t>) är ett nytt förhållningssätt till att införa digitalisering och smart industri i industrins företag. Karakuri IoT sätter människan i centrum och utgår från de behov som människan i systemet upplever.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86D4A2"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6" type="#_x0000_t202" style="position:absolute;margin-left:-37.85pt;margin-top:-20.55pt;width:533.3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" filled="f" stroked="f">
                <v:textbox>
                  <w:txbxContent>
                    <w:p w14:paraId="343FAFF3" w14:textId="5E084B19" w:rsidR="00347B6B" w:rsidRPr="00A74541" w:rsidRDefault="00BA4507" w:rsidP="00347B6B">
                      <w:pPr>
                        <w:spacing w:after="200"/>
                        <w:rPr>
                          <w:rFonts w:ascii="Calibri" w:hAnsi="Calibri"/>
                          <w:color w:val="00425B"/>
                        </w:rPr>
                      </w:pPr>
                      <w:r w:rsidRPr="00E607A3">
                        <w:rPr>
                          <w:rFonts w:ascii="Calibri" w:hAnsi="Calibri"/>
                          <w:color w:val="00425B"/>
                        </w:rPr>
                        <w:t>IUC OCH</w:t>
                      </w:r>
                      <w:r w:rsidR="00BD3973" w:rsidRPr="00E607A3">
                        <w:rPr>
                          <w:rFonts w:ascii="Calibri" w:hAnsi="Calibri"/>
                          <w:color w:val="00425B"/>
                        </w:rPr>
                        <w:t xml:space="preserve"> </w:t>
                      </w:r>
                      <w:r w:rsidR="00347B6B" w:rsidRPr="00E607A3">
                        <w:rPr>
                          <w:rFonts w:ascii="Calibri" w:hAnsi="Calibri"/>
                          <w:color w:val="00425B"/>
                        </w:rPr>
                        <w:t>RIS</w:t>
                      </w:r>
                      <w:r w:rsidRPr="00E607A3">
                        <w:rPr>
                          <w:rFonts w:ascii="Calibri" w:hAnsi="Calibri"/>
                          <w:color w:val="00425B"/>
                        </w:rPr>
                        <w:t>E</w:t>
                      </w:r>
                      <w:r w:rsidR="00347B6B" w:rsidRPr="00E607A3">
                        <w:rPr>
                          <w:rFonts w:ascii="Calibri" w:hAnsi="Calibri"/>
                          <w:color w:val="00425B"/>
                        </w:rPr>
                        <w:t xml:space="preserve"> BJUDER IN TILL TEKNIKWORKSHOP:</w:t>
                      </w:r>
                    </w:p>
                    <w:p w14:paraId="105DC753" w14:textId="77777777" w:rsidR="00A72B40" w:rsidRDefault="00A72B40" w:rsidP="00347B6B">
                      <w:pPr>
                        <w:rPr>
                          <w:rFonts w:ascii="Calibri" w:hAnsi="Calibri"/>
                          <w:b/>
                          <w:bCs/>
                          <w:color w:val="00425B"/>
                          <w:sz w:val="52"/>
                          <w:szCs w:val="52"/>
                        </w:rPr>
                      </w:pPr>
                      <w:r w:rsidRPr="00A72B40">
                        <w:rPr>
                          <w:rFonts w:ascii="Calibri" w:hAnsi="Calibri"/>
                          <w:b/>
                          <w:bCs/>
                          <w:color w:val="00425B"/>
                          <w:sz w:val="52"/>
                          <w:szCs w:val="52"/>
                        </w:rPr>
                        <w:t>Karakuri IoT</w:t>
                      </w:r>
                    </w:p>
                    <w:p w14:paraId="665C75EA" w14:textId="6BAFB7C1" w:rsidR="00347B6B" w:rsidRPr="00A74541" w:rsidRDefault="00A72B40" w:rsidP="00A72B40">
                      <w:pPr>
                        <w:rPr>
                          <w:rFonts w:ascii="Calibri" w:hAnsi="Calibri"/>
                          <w:color w:val="00425B"/>
                        </w:rPr>
                      </w:pPr>
                      <w:r w:rsidRPr="00A72B40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 xml:space="preserve">Karakuri IoT (Internet </w:t>
                      </w:r>
                      <w:proofErr w:type="spellStart"/>
                      <w:r w:rsidRPr="00A72B40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>of</w:t>
                      </w:r>
                      <w:proofErr w:type="spellEnd"/>
                      <w:r w:rsidRPr="00A72B40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453CAE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>T</w:t>
                      </w:r>
                      <w:r w:rsidRPr="00A72B40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>hings</w:t>
                      </w:r>
                      <w:proofErr w:type="spellEnd"/>
                      <w:r w:rsidRPr="00A72B40">
                        <w:rPr>
                          <w:rFonts w:ascii="Calibri" w:hAnsi="Calibri"/>
                          <w:bCs/>
                          <w:color w:val="00425B"/>
                          <w:sz w:val="26"/>
                          <w:szCs w:val="26"/>
                        </w:rPr>
                        <w:t>) är ett nytt förhållningssätt till att införa digitalisering och smart industri i industrins företag. Karakuri IoT sätter människan i centrum och utgår från de behov som människan i systemet upplever.</w:t>
                      </w:r>
                    </w:p>
                  </w:txbxContent>
                </v:textbox>
              </v:shape>
            </w:pict>
          </mc:Fallback>
        </mc:AlternateContent>
      </w:r>
    </w:p>
    <w:p w14:paraId="382BC499" w14:textId="4AB3F5F8" w:rsidR="00347B6B" w:rsidRDefault="00347B6B"/>
    <w:p w14:paraId="0221E625" w14:textId="546063F7" w:rsidR="00347B6B" w:rsidRDefault="00D80AEB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20A155" wp14:editId="1E181CF4">
                <wp:simplePos x="0" y="0"/>
                <wp:positionH relativeFrom="column">
                  <wp:posOffset>3729355</wp:posOffset>
                </wp:positionH>
                <wp:positionV relativeFrom="paragraph">
                  <wp:posOffset>1156970</wp:posOffset>
                </wp:positionV>
                <wp:extent cx="2714625" cy="6067425"/>
                <wp:effectExtent l="0" t="0" r="0" b="9525"/>
                <wp:wrapSquare wrapText="bothSides"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606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DEDB61" w14:textId="77777777" w:rsidR="00347B6B" w:rsidRPr="00973444" w:rsidRDefault="00347B6B" w:rsidP="00973444">
                            <w:pPr>
                              <w:spacing w:after="60"/>
                              <w:outlineLvl w:val="0"/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73444">
                              <w:rPr>
                                <w:rFonts w:ascii="Calibri" w:hAnsi="Calibri" w:cs="Times New Roman"/>
                                <w:b/>
                                <w:color w:val="00A9CC"/>
                                <w:sz w:val="18"/>
                                <w:szCs w:val="18"/>
                                <w:lang w:eastAsia="sv-SE"/>
                              </w:rPr>
                              <w:t>AGENDA</w:t>
                            </w:r>
                            <w:r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 </w:t>
                            </w:r>
                          </w:p>
                          <w:p w14:paraId="7E694595" w14:textId="29728F80" w:rsidR="00BD3973" w:rsidRDefault="00347B6B" w:rsidP="00973444">
                            <w:pPr>
                              <w:spacing w:after="12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proofErr w:type="gramStart"/>
                            <w:r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="00BA450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9</w:t>
                            </w:r>
                            <w:r w:rsidR="00A72B40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  <w:r w:rsidR="00BA450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00</w:t>
                            </w:r>
                            <w:r w:rsid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 Incheckning</w:t>
                            </w:r>
                            <w:proofErr w:type="gramEnd"/>
                            <w:r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</w:r>
                          </w:p>
                          <w:p w14:paraId="6B92FD8A" w14:textId="4325FE27" w:rsidR="00347B6B" w:rsidRPr="00973444" w:rsidRDefault="00BD3973" w:rsidP="00973444">
                            <w:pPr>
                              <w:spacing w:after="12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="00BA450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9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  <w:r w:rsidR="00BA450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5   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Välkomna, </w:t>
                            </w:r>
                            <w:r w:rsidR="00A72B40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introduktion 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="00A72B40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samt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presentationsrunda </w:t>
                            </w:r>
                          </w:p>
                          <w:p w14:paraId="01158728" w14:textId="250D8C19" w:rsidR="00347B6B" w:rsidRPr="00973444" w:rsidRDefault="00A72B40" w:rsidP="00973444">
                            <w:pPr>
                              <w:spacing w:after="60"/>
                              <w:ind w:left="567" w:hanging="567"/>
                              <w:outlineLvl w:val="0"/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Del 1: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Karakuri - IoT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 </w:t>
                            </w:r>
                          </w:p>
                          <w:p w14:paraId="3594DA28" w14:textId="7A0F9650" w:rsidR="00A72B40" w:rsidRDefault="00A72B40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  <w:t xml:space="preserve">Bakgrund </w:t>
                            </w:r>
                            <w:r w:rsidR="007F6E3F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K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arakuri</w:t>
                            </w:r>
                          </w:p>
                          <w:p w14:paraId="2B85A02E" w14:textId="6B0CCD83" w:rsidR="00A72B40" w:rsidRDefault="00A72B40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  <w:t>Utveckling och exempel Karakuri</w:t>
                            </w:r>
                            <w:r w:rsidR="007F6E3F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-</w:t>
                            </w:r>
                            <w:r w:rsidR="007F6E3F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IoT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</w:r>
                            <w:r w:rsid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</w:p>
                          <w:p w14:paraId="385D5CEE" w14:textId="65BEB888" w:rsidR="00347B6B" w:rsidRDefault="00A72B40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Del 2: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Exempel workshop Karakuri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 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IoT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</w:r>
                          </w:p>
                          <w:p w14:paraId="08134EF7" w14:textId="0DD7A821" w:rsidR="00A72B40" w:rsidRDefault="00A72B40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  <w:t>3 stegs</w:t>
                            </w:r>
                            <w:r w:rsidR="00511D4F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workshop via </w:t>
                            </w:r>
                            <w:r w:rsidR="00BA450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Zoom</w:t>
                            </w:r>
                          </w:p>
                          <w:p w14:paraId="4EB53474" w14:textId="21B65D95" w:rsidR="00A72B40" w:rsidRDefault="00BD3973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="00A72B40" w:rsidRPr="00A72B40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Del 3: Diskussion och vidare steg</w:t>
                            </w:r>
                          </w:p>
                          <w:p w14:paraId="53EC299D" w14:textId="55984A9A" w:rsidR="00D71811" w:rsidRDefault="007A312A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11.45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 </w:t>
                            </w:r>
                            <w:r w:rsidR="00BD3973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P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Summering, nästa steg, utvärdering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</w:p>
                          <w:p w14:paraId="356A3C1F" w14:textId="068079D5" w:rsidR="00D71811" w:rsidRPr="00BD3973" w:rsidRDefault="00D71811" w:rsidP="00A72B40">
                            <w:pPr>
                              <w:spacing w:after="60"/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12.00</w:t>
                            </w:r>
                            <w:r w:rsidRPr="00BD3973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ab/>
                              <w:t>Slut</w:t>
                            </w:r>
                          </w:p>
                          <w:p w14:paraId="70C2DC5E" w14:textId="77777777" w:rsidR="00347B6B" w:rsidRPr="00973444" w:rsidRDefault="00347B6B" w:rsidP="00973444">
                            <w:pPr>
                              <w:ind w:left="567" w:hanging="567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</w:p>
                          <w:p w14:paraId="7E8CEE0B" w14:textId="77777777" w:rsidR="00347B6B" w:rsidRPr="00973444" w:rsidRDefault="00347B6B" w:rsidP="00973444">
                            <w:pPr>
                              <w:spacing w:after="60"/>
                              <w:outlineLvl w:val="0"/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73444">
                              <w:rPr>
                                <w:rFonts w:ascii="Calibri" w:hAnsi="Calibri" w:cs="Times New Roman"/>
                                <w:b/>
                                <w:color w:val="00A9CC"/>
                                <w:sz w:val="18"/>
                                <w:szCs w:val="18"/>
                                <w:lang w:eastAsia="sv-SE"/>
                              </w:rPr>
                              <w:t>PRAKTISK INFO</w:t>
                            </w:r>
                            <w:r w:rsidRPr="00973444">
                              <w:rPr>
                                <w:rFonts w:ascii="Calibri" w:hAnsi="Calibri" w:cs="Times New Roman"/>
                                <w:b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 </w:t>
                            </w:r>
                          </w:p>
                          <w:p w14:paraId="7F950B69" w14:textId="35689FDF" w:rsidR="00347B6B" w:rsidRPr="00973444" w:rsidRDefault="004F75ED" w:rsidP="00973444">
                            <w:pPr>
                              <w:spacing w:after="60"/>
                              <w:outlineLvl w:val="0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Samtliga </w:t>
                            </w:r>
                            <w:r w:rsidR="00BF5AEB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Teknikworkshoppar genomförs digitalt </w:t>
                            </w:r>
                            <w:r w:rsidR="00620A58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="00BF5AEB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="00347B6B" w:rsidRPr="00973444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När: </w:t>
                            </w:r>
                            <w:proofErr w:type="gramStart"/>
                            <w:r w:rsidR="00E25ABD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T</w:t>
                            </w:r>
                            <w:r w:rsidR="00D80AEB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orsdag</w:t>
                            </w:r>
                            <w:proofErr w:type="gramEnd"/>
                            <w:r w:rsidR="00D80AEB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E25ABD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3 juni,</w:t>
                            </w:r>
                            <w:r w:rsidR="00BF5AEB" w:rsidRPr="004B0882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BE7697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kl</w:t>
                            </w:r>
                            <w:r w:rsidR="00511D4F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  <w:r w:rsidR="00BE7697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511D4F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0</w:t>
                            </w:r>
                            <w:r w:rsidR="004B0882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9:00</w:t>
                            </w:r>
                            <w:r w:rsidR="00BE7697" w:rsidRPr="004B0882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-12:00</w:t>
                            </w:r>
                            <w:r w:rsidR="00E25ABD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, 2021</w:t>
                            </w:r>
                          </w:p>
                          <w:p w14:paraId="232C905B" w14:textId="619AC306" w:rsidR="00347B6B" w:rsidRDefault="00347B6B" w:rsidP="007072E7">
                            <w:pPr>
                              <w:spacing w:after="60"/>
                              <w:outlineLvl w:val="0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  <w:r w:rsidRPr="00973444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Var: </w:t>
                            </w:r>
                            <w:r w:rsidR="007947D9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Ansluts via </w:t>
                            </w:r>
                            <w:r w:rsidR="0034544D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Zoom</w:t>
                            </w:r>
                            <w:r w:rsidR="007947D9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, länk skickas </w:t>
                            </w:r>
                            <w:r w:rsidR="00BB2E00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före workshopen</w:t>
                            </w:r>
                            <w:r w:rsidR="007947D9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7072E7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="007072E7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br/>
                            </w:r>
                            <w:r w:rsidRPr="00973444">
                              <w:rPr>
                                <w:rFonts w:ascii="Calibri" w:hAnsi="Calibri" w:cs="Times New Roman"/>
                                <w:b/>
                                <w:bCs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 xml:space="preserve">Kostnad: </w:t>
                            </w:r>
                            <w:r w:rsidRPr="00973444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Workshopen är kostnadsfri men kräver anmälan</w:t>
                            </w:r>
                            <w:r w:rsidR="00A72B40"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  <w:t>.</w:t>
                            </w:r>
                          </w:p>
                          <w:p w14:paraId="4A52B76A" w14:textId="77777777" w:rsidR="004A0EB4" w:rsidRDefault="009C10CD" w:rsidP="004A0EB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 w:rsidRPr="009C10CD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>Kontaktperson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="00980EE5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D4B41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ab/>
                            </w:r>
                            <w:r w:rsidR="00DE7196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br/>
                            </w:r>
                            <w:hyperlink r:id="rId10" w:tgtFrame="_blank" w:history="1">
                              <w:r w:rsidR="004A0EB4">
                                <w:rPr>
                                  <w:rStyle w:val="normaltextrun"/>
                                  <w:rFonts w:ascii="Calibri" w:hAnsi="Calibri" w:cs="Calibri"/>
                                  <w:b/>
                                  <w:bCs/>
                                  <w:color w:val="0563C1"/>
                                  <w:sz w:val="22"/>
                                  <w:szCs w:val="22"/>
                                </w:rPr>
                                <w:t>Stefan.karlsson@iuc-kalmar.se</w:t>
                              </w:r>
                            </w:hyperlink>
                            <w:r w:rsidR="004A0EB4"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2533912" w14:textId="77777777" w:rsidR="004A0EB4" w:rsidRDefault="004A0EB4" w:rsidP="004A0EB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11" w:tgtFrame="_blank" w:history="1">
                              <w:r>
                                <w:rPr>
                                  <w:rStyle w:val="normaltextrun"/>
                                  <w:rFonts w:ascii="Calibri" w:hAnsi="Calibri" w:cs="Calibri"/>
                                  <w:b/>
                                  <w:bCs/>
                                  <w:color w:val="0563C1"/>
                                  <w:sz w:val="22"/>
                                  <w:szCs w:val="22"/>
                                </w:rPr>
                                <w:t>Katarina.haga@iuczgroup.se</w:t>
                              </w:r>
                            </w:hyperlink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2DC14008" w14:textId="77777777" w:rsidR="004A0EB4" w:rsidRDefault="004A0EB4" w:rsidP="004A0EB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hyperlink r:id="rId12" w:tgtFrame="_blank" w:history="1">
                              <w:r>
                                <w:rPr>
                                  <w:rStyle w:val="normaltextrun"/>
                                  <w:rFonts w:ascii="Calibri" w:hAnsi="Calibri" w:cs="Calibri"/>
                                  <w:b/>
                                  <w:bCs/>
                                  <w:color w:val="0563C1"/>
                                  <w:sz w:val="22"/>
                                  <w:szCs w:val="22"/>
                                </w:rPr>
                                <w:t>Anna.bird@mdh.se</w:t>
                              </w:r>
                            </w:hyperlink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08905C6" w14:textId="69C23A3C" w:rsidR="00DE7196" w:rsidRDefault="00DE7196" w:rsidP="004A0EB4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</w:p>
                          <w:p w14:paraId="5FE61EA3" w14:textId="1CE7DB12" w:rsidR="00B141A0" w:rsidRPr="008F2FD8" w:rsidRDefault="00B141A0" w:rsidP="006D4B41">
                            <w:pPr>
                              <w:pStyle w:val="paragraph"/>
                              <w:spacing w:before="0" w:beforeAutospacing="0" w:after="0" w:afterAutospacing="0"/>
                              <w:ind w:firstLine="1304"/>
                              <w:textAlignment w:val="baseline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D900033" w14:textId="362B5DB7" w:rsidR="006B20FB" w:rsidRPr="006B20FB" w:rsidRDefault="00347B6B" w:rsidP="006B20FB">
                            <w:pPr>
                              <w:rPr>
                                <w:rFonts w:ascii="Calibri" w:eastAsia="Times New Roman" w:hAnsi="Calibri" w:cs="Calibri"/>
                                <w:color w:val="0563C1"/>
                                <w:sz w:val="22"/>
                                <w:szCs w:val="22"/>
                                <w:u w:val="single"/>
                                <w:lang w:eastAsia="sv-SE"/>
                              </w:rPr>
                            </w:pPr>
                            <w:r w:rsidRPr="00973444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>Anmälan:</w:t>
                            </w:r>
                            <w:r w:rsidR="00930B08">
                              <w:rPr>
                                <w:rFonts w:ascii="Calibri" w:hAnsi="Calibri"/>
                                <w:b/>
                                <w:bCs/>
                                <w:color w:val="42424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30B08" w:rsidRPr="00012795">
                              <w:rPr>
                                <w:rFonts w:ascii="Calibri" w:hAnsi="Calibri"/>
                                <w:color w:val="424242"/>
                                <w:sz w:val="18"/>
                                <w:szCs w:val="18"/>
                              </w:rPr>
                              <w:t xml:space="preserve">senast anmälan </w:t>
                            </w:r>
                            <w:r w:rsidR="00D80AEB">
                              <w:rPr>
                                <w:rFonts w:ascii="Calibri" w:hAnsi="Calibri"/>
                                <w:color w:val="424242"/>
                                <w:sz w:val="18"/>
                                <w:szCs w:val="18"/>
                              </w:rPr>
                              <w:t xml:space="preserve">27 maj </w:t>
                            </w:r>
                            <w:r w:rsidR="00D80AEB">
                              <w:rPr>
                                <w:rFonts w:ascii="Calibri" w:hAnsi="Calibri"/>
                                <w:color w:val="424242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6B937C82" w14:textId="77777777" w:rsidR="006D15E0" w:rsidRPr="006D15E0" w:rsidRDefault="004A0EB4" w:rsidP="006D15E0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563C1"/>
                                <w:sz w:val="22"/>
                                <w:szCs w:val="22"/>
                                <w:u w:val="single"/>
                                <w:lang w:eastAsia="sv-SE"/>
                              </w:rPr>
                            </w:pPr>
                            <w:hyperlink r:id="rId13" w:history="1">
                              <w:r w:rsidR="006D15E0" w:rsidRPr="006D15E0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color w:val="0563C1"/>
                                  <w:sz w:val="22"/>
                                  <w:szCs w:val="22"/>
                                  <w:u w:val="single"/>
                                  <w:lang w:eastAsia="sv-SE"/>
                                </w:rPr>
                                <w:t>Anmälan Digitalisering Karakuri IoT 3 juni</w:t>
                              </w:r>
                            </w:hyperlink>
                          </w:p>
                          <w:p w14:paraId="38A49E1C" w14:textId="39C20373" w:rsidR="00980EE5" w:rsidRDefault="00980EE5" w:rsidP="00980EE5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&amp;quot" w:hAnsi="&amp;quot"/>
                                <w:sz w:val="18"/>
                                <w:szCs w:val="18"/>
                              </w:rPr>
                            </w:pPr>
                          </w:p>
                          <w:p w14:paraId="235837B4" w14:textId="3405DF56" w:rsidR="009763E6" w:rsidRPr="009763E6" w:rsidRDefault="000F34EC" w:rsidP="000F34EC">
                            <w:pPr>
                              <w:spacing w:after="60"/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</w:pPr>
                            <w:r w:rsidRPr="009763E6"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>För att få ut det mesta möjliga av dagen önskar vi att ni är minst två</w:t>
                            </w:r>
                            <w:r w:rsidR="009763E6" w:rsidRPr="009763E6"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 xml:space="preserve"> deltagare per företag.</w:t>
                            </w:r>
                            <w:r w:rsidRPr="009763E6"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 xml:space="preserve"> </w:t>
                            </w:r>
                          </w:p>
                          <w:p w14:paraId="0A5292E4" w14:textId="5EABDD22" w:rsidR="000F34EC" w:rsidRPr="009763E6" w:rsidRDefault="000846D6" w:rsidP="000F34EC">
                            <w:pPr>
                              <w:spacing w:after="60"/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 xml:space="preserve">Obs! </w:t>
                            </w:r>
                            <w:r w:rsidR="00334B40" w:rsidRPr="009763E6"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>Begränsat antal platser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i/>
                                <w:color w:val="424242"/>
                                <w:sz w:val="18"/>
                                <w:szCs w:val="20"/>
                                <w:lang w:eastAsia="sv-SE"/>
                              </w:rPr>
                              <w:t>.</w:t>
                            </w:r>
                          </w:p>
                          <w:p w14:paraId="5A3E3B38" w14:textId="77777777" w:rsidR="004F75ED" w:rsidRPr="00973444" w:rsidRDefault="004F75ED" w:rsidP="00973444">
                            <w:pPr>
                              <w:spacing w:after="60"/>
                              <w:rPr>
                                <w:rFonts w:ascii="Calibri" w:hAnsi="Calibri" w:cs="Times New Roman"/>
                                <w:color w:val="424242"/>
                                <w:sz w:val="18"/>
                                <w:szCs w:val="18"/>
                                <w:lang w:eastAsia="sv-S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0A155" id="Textruta 3" o:spid="_x0000_s1027" type="#_x0000_t202" style="position:absolute;margin-left:293.65pt;margin-top:91.1pt;width:213.75pt;height:477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" filled="f" stroked="f">
                <v:textbox>
                  <w:txbxContent>
                    <w:p w14:paraId="67DEDB61" w14:textId="77777777" w:rsidR="00347B6B" w:rsidRPr="00973444" w:rsidRDefault="00347B6B" w:rsidP="00973444">
                      <w:pPr>
                        <w:spacing w:after="60"/>
                        <w:outlineLvl w:val="0"/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73444">
                        <w:rPr>
                          <w:rFonts w:ascii="Calibri" w:hAnsi="Calibri" w:cs="Times New Roman"/>
                          <w:b/>
                          <w:color w:val="00A9CC"/>
                          <w:sz w:val="18"/>
                          <w:szCs w:val="18"/>
                          <w:lang w:eastAsia="sv-SE"/>
                        </w:rPr>
                        <w:t>AGENDA</w:t>
                      </w:r>
                      <w:r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 </w:t>
                      </w:r>
                    </w:p>
                    <w:p w14:paraId="7E694595" w14:textId="29728F80" w:rsidR="00BD3973" w:rsidRDefault="00347B6B" w:rsidP="00973444">
                      <w:pPr>
                        <w:spacing w:after="12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proofErr w:type="gramStart"/>
                      <w:r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="00BA450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9</w:t>
                      </w:r>
                      <w:r w:rsidR="00A72B40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  <w:r w:rsidR="00BA450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00</w:t>
                      </w:r>
                      <w:r w:rsid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 Incheckning</w:t>
                      </w:r>
                      <w:proofErr w:type="gramEnd"/>
                      <w:r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</w:r>
                    </w:p>
                    <w:p w14:paraId="6B92FD8A" w14:textId="4325FE27" w:rsidR="00347B6B" w:rsidRPr="00973444" w:rsidRDefault="00BD3973" w:rsidP="00973444">
                      <w:pPr>
                        <w:spacing w:after="12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="00BA450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9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  <w:r w:rsidR="00BA450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5   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Välkomna, </w:t>
                      </w:r>
                      <w:r w:rsidR="00A72B40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introduktion 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="00A72B40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samt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presentationsrunda </w:t>
                      </w:r>
                    </w:p>
                    <w:p w14:paraId="01158728" w14:textId="250D8C19" w:rsidR="00347B6B" w:rsidRPr="00973444" w:rsidRDefault="00A72B40" w:rsidP="00973444">
                      <w:pPr>
                        <w:spacing w:after="60"/>
                        <w:ind w:left="567" w:hanging="567"/>
                        <w:outlineLvl w:val="0"/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</w:r>
                      <w:r w:rsidR="00347B6B"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Del 1:</w:t>
                      </w:r>
                      <w:r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Karakuri - IoT</w:t>
                      </w:r>
                      <w:r w:rsidR="00347B6B"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 </w:t>
                      </w:r>
                    </w:p>
                    <w:p w14:paraId="3594DA28" w14:textId="7A0F9650" w:rsidR="00A72B40" w:rsidRDefault="00A72B40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  <w:t xml:space="preserve">Bakgrund </w:t>
                      </w:r>
                      <w:r w:rsidR="007F6E3F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K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arakuri</w:t>
                      </w:r>
                    </w:p>
                    <w:p w14:paraId="2B85A02E" w14:textId="6B0CCD83" w:rsidR="00A72B40" w:rsidRDefault="00A72B40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  <w:t>Utveckling och exempel Karakuri</w:t>
                      </w:r>
                      <w:r w:rsidR="007F6E3F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-</w:t>
                      </w:r>
                      <w:r w:rsidR="007F6E3F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IoT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</w:r>
                      <w:r w:rsid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</w:p>
                    <w:p w14:paraId="385D5CEE" w14:textId="65BEB888" w:rsidR="00347B6B" w:rsidRDefault="00A72B40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</w:r>
                      <w:r w:rsidR="00347B6B"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Del 2:</w:t>
                      </w:r>
                      <w:r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Exempel workshop Karakuri</w:t>
                      </w:r>
                      <w:r w:rsidR="00347B6B"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 </w:t>
                      </w:r>
                      <w:r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IoT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347B6B"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</w:r>
                    </w:p>
                    <w:p w14:paraId="08134EF7" w14:textId="0DD7A821" w:rsidR="00A72B40" w:rsidRDefault="00A72B40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  <w:t>3 stegs</w:t>
                      </w:r>
                      <w:r w:rsidR="00511D4F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workshop via </w:t>
                      </w:r>
                      <w:r w:rsidR="00BA450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Zoom</w:t>
                      </w:r>
                    </w:p>
                    <w:p w14:paraId="4EB53474" w14:textId="21B65D95" w:rsidR="00A72B40" w:rsidRDefault="00BD3973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="00A72B40" w:rsidRPr="00A72B40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>Del 3: Diskussion och vidare steg</w:t>
                      </w:r>
                    </w:p>
                    <w:p w14:paraId="53EC299D" w14:textId="55984A9A" w:rsidR="00D71811" w:rsidRDefault="007A312A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11.45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 </w:t>
                      </w:r>
                      <w:r w:rsidR="00BD3973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P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Summering, nästa steg, utvärdering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</w:p>
                    <w:p w14:paraId="356A3C1F" w14:textId="068079D5" w:rsidR="00D71811" w:rsidRPr="00BD3973" w:rsidRDefault="00D71811" w:rsidP="00A72B40">
                      <w:pPr>
                        <w:spacing w:after="60"/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12.00</w:t>
                      </w:r>
                      <w:r w:rsidRPr="00BD3973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ab/>
                        <w:t>Slut</w:t>
                      </w:r>
                    </w:p>
                    <w:p w14:paraId="70C2DC5E" w14:textId="77777777" w:rsidR="00347B6B" w:rsidRPr="00973444" w:rsidRDefault="00347B6B" w:rsidP="00973444">
                      <w:pPr>
                        <w:ind w:left="567" w:hanging="567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</w:p>
                    <w:p w14:paraId="7E8CEE0B" w14:textId="77777777" w:rsidR="00347B6B" w:rsidRPr="00973444" w:rsidRDefault="00347B6B" w:rsidP="00973444">
                      <w:pPr>
                        <w:spacing w:after="60"/>
                        <w:outlineLvl w:val="0"/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73444">
                        <w:rPr>
                          <w:rFonts w:ascii="Calibri" w:hAnsi="Calibri" w:cs="Times New Roman"/>
                          <w:b/>
                          <w:color w:val="00A9CC"/>
                          <w:sz w:val="18"/>
                          <w:szCs w:val="18"/>
                          <w:lang w:eastAsia="sv-SE"/>
                        </w:rPr>
                        <w:t>PRAKTISK INFO</w:t>
                      </w:r>
                      <w:r w:rsidRPr="00973444">
                        <w:rPr>
                          <w:rFonts w:ascii="Calibri" w:hAnsi="Calibri" w:cs="Times New Roman"/>
                          <w:b/>
                          <w:color w:val="424242"/>
                          <w:sz w:val="18"/>
                          <w:szCs w:val="18"/>
                          <w:lang w:eastAsia="sv-SE"/>
                        </w:rPr>
                        <w:t> </w:t>
                      </w:r>
                    </w:p>
                    <w:p w14:paraId="7F950B69" w14:textId="35689FDF" w:rsidR="00347B6B" w:rsidRPr="00973444" w:rsidRDefault="004F75ED" w:rsidP="00973444">
                      <w:pPr>
                        <w:spacing w:after="60"/>
                        <w:outlineLvl w:val="0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Samtliga </w:t>
                      </w:r>
                      <w:r w:rsidR="00BF5AEB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Teknikworkshoppar genomförs digitalt </w:t>
                      </w:r>
                      <w:r w:rsidR="00620A58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="00BF5AEB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="00347B6B" w:rsidRPr="00973444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När: </w:t>
                      </w:r>
                      <w:proofErr w:type="gramStart"/>
                      <w:r w:rsidR="00E25ABD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T</w:t>
                      </w:r>
                      <w:r w:rsidR="00D80AEB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orsdag</w:t>
                      </w:r>
                      <w:proofErr w:type="gramEnd"/>
                      <w:r w:rsidR="00D80AEB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E25ABD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3 juni,</w:t>
                      </w:r>
                      <w:r w:rsidR="00BF5AEB" w:rsidRPr="004B0882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BE7697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kl</w:t>
                      </w:r>
                      <w:r w:rsidR="00511D4F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  <w:r w:rsidR="00BE7697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511D4F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0</w:t>
                      </w:r>
                      <w:r w:rsidR="004B0882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9:00</w:t>
                      </w:r>
                      <w:r w:rsidR="00BE7697" w:rsidRPr="004B0882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-12:00</w:t>
                      </w:r>
                      <w:r w:rsidR="00E25ABD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, 2021</w:t>
                      </w:r>
                    </w:p>
                    <w:p w14:paraId="232C905B" w14:textId="619AC306" w:rsidR="00347B6B" w:rsidRDefault="00347B6B" w:rsidP="007072E7">
                      <w:pPr>
                        <w:spacing w:after="60"/>
                        <w:outlineLvl w:val="0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  <w:r w:rsidRPr="00973444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Var: </w:t>
                      </w:r>
                      <w:r w:rsidR="007947D9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Ansluts via </w:t>
                      </w:r>
                      <w:r w:rsidR="0034544D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Zoom</w:t>
                      </w:r>
                      <w:r w:rsidR="007947D9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, länk skickas </w:t>
                      </w:r>
                      <w:r w:rsidR="00BB2E00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före workshopen</w:t>
                      </w:r>
                      <w:r w:rsidR="007947D9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7072E7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="007072E7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br/>
                      </w:r>
                      <w:r w:rsidRPr="00973444">
                        <w:rPr>
                          <w:rFonts w:ascii="Calibri" w:hAnsi="Calibri" w:cs="Times New Roman"/>
                          <w:b/>
                          <w:bCs/>
                          <w:color w:val="424242"/>
                          <w:sz w:val="18"/>
                          <w:szCs w:val="18"/>
                          <w:lang w:eastAsia="sv-SE"/>
                        </w:rPr>
                        <w:t xml:space="preserve">Kostnad: </w:t>
                      </w:r>
                      <w:r w:rsidRPr="00973444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Workshopen är kostnadsfri men kräver anmälan</w:t>
                      </w:r>
                      <w:r w:rsidR="00A72B40"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  <w:t>.</w:t>
                      </w:r>
                    </w:p>
                    <w:p w14:paraId="4A52B76A" w14:textId="77777777" w:rsidR="004A0EB4" w:rsidRDefault="009C10CD" w:rsidP="004A0EB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 w:rsidRPr="009C10CD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>Kontaktperson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 xml:space="preserve">: </w:t>
                      </w:r>
                      <w:r w:rsidR="00980EE5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 xml:space="preserve"> </w:t>
                      </w:r>
                      <w:r w:rsidR="006D4B41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ab/>
                      </w:r>
                      <w:r w:rsidR="00DE7196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br/>
                      </w:r>
                      <w:hyperlink r:id="rId14" w:tgtFrame="_blank" w:history="1">
                        <w:r w:rsidR="004A0EB4">
                          <w:rPr>
                            <w:rStyle w:val="normaltextrun"/>
                            <w:rFonts w:ascii="Calibri" w:hAnsi="Calibri" w:cs="Calibri"/>
                            <w:b/>
                            <w:bCs/>
                            <w:color w:val="0563C1"/>
                            <w:sz w:val="22"/>
                            <w:szCs w:val="22"/>
                          </w:rPr>
                          <w:t>Stefan.karlsson@iuc-kalmar.se</w:t>
                        </w:r>
                      </w:hyperlink>
                      <w:r w:rsidR="004A0EB4"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62533912" w14:textId="77777777" w:rsidR="004A0EB4" w:rsidRDefault="004A0EB4" w:rsidP="004A0EB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15" w:tgtFrame="_blank" w:history="1">
                        <w:r>
                          <w:rPr>
                            <w:rStyle w:val="normaltextrun"/>
                            <w:rFonts w:ascii="Calibri" w:hAnsi="Calibri" w:cs="Calibri"/>
                            <w:b/>
                            <w:bCs/>
                            <w:color w:val="0563C1"/>
                            <w:sz w:val="22"/>
                            <w:szCs w:val="22"/>
                          </w:rPr>
                          <w:t>Katarina.haga@iuczgroup.se</w:t>
                        </w:r>
                      </w:hyperlink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2DC14008" w14:textId="77777777" w:rsidR="004A0EB4" w:rsidRDefault="004A0EB4" w:rsidP="004A0EB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hyperlink r:id="rId16" w:tgtFrame="_blank" w:history="1">
                        <w:r>
                          <w:rPr>
                            <w:rStyle w:val="normaltextrun"/>
                            <w:rFonts w:ascii="Calibri" w:hAnsi="Calibri" w:cs="Calibri"/>
                            <w:b/>
                            <w:bCs/>
                            <w:color w:val="0563C1"/>
                            <w:sz w:val="22"/>
                            <w:szCs w:val="22"/>
                          </w:rPr>
                          <w:t>Anna.bird@mdh.se</w:t>
                        </w:r>
                      </w:hyperlink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14:paraId="108905C6" w14:textId="69C23A3C" w:rsidR="00DE7196" w:rsidRDefault="00DE7196" w:rsidP="004A0EB4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</w:p>
                    <w:p w14:paraId="5FE61EA3" w14:textId="1CE7DB12" w:rsidR="00B141A0" w:rsidRPr="008F2FD8" w:rsidRDefault="00B141A0" w:rsidP="006D4B41">
                      <w:pPr>
                        <w:pStyle w:val="paragraph"/>
                        <w:spacing w:before="0" w:beforeAutospacing="0" w:after="0" w:afterAutospacing="0"/>
                        <w:ind w:firstLine="1304"/>
                        <w:textAlignment w:val="baseline"/>
                        <w:rPr>
                          <w:rFonts w:asciiTheme="minorHAnsi" w:hAnsiTheme="minorHAnsi"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D900033" w14:textId="362B5DB7" w:rsidR="006B20FB" w:rsidRPr="006B20FB" w:rsidRDefault="00347B6B" w:rsidP="006B20FB">
                      <w:pPr>
                        <w:rPr>
                          <w:rFonts w:ascii="Calibri" w:eastAsia="Times New Roman" w:hAnsi="Calibri" w:cs="Calibri"/>
                          <w:color w:val="0563C1"/>
                          <w:sz w:val="22"/>
                          <w:szCs w:val="22"/>
                          <w:u w:val="single"/>
                          <w:lang w:eastAsia="sv-SE"/>
                        </w:rPr>
                      </w:pPr>
                      <w:r w:rsidRPr="00973444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>Anmälan:</w:t>
                      </w:r>
                      <w:r w:rsidR="00930B08">
                        <w:rPr>
                          <w:rFonts w:ascii="Calibri" w:hAnsi="Calibri"/>
                          <w:b/>
                          <w:bCs/>
                          <w:color w:val="424242"/>
                          <w:sz w:val="18"/>
                          <w:szCs w:val="18"/>
                        </w:rPr>
                        <w:t xml:space="preserve"> </w:t>
                      </w:r>
                      <w:r w:rsidR="00930B08" w:rsidRPr="00012795">
                        <w:rPr>
                          <w:rFonts w:ascii="Calibri" w:hAnsi="Calibri"/>
                          <w:color w:val="424242"/>
                          <w:sz w:val="18"/>
                          <w:szCs w:val="18"/>
                        </w:rPr>
                        <w:t xml:space="preserve">senast anmälan </w:t>
                      </w:r>
                      <w:r w:rsidR="00D80AEB">
                        <w:rPr>
                          <w:rFonts w:ascii="Calibri" w:hAnsi="Calibri"/>
                          <w:color w:val="424242"/>
                          <w:sz w:val="18"/>
                          <w:szCs w:val="18"/>
                        </w:rPr>
                        <w:t xml:space="preserve">27 maj </w:t>
                      </w:r>
                      <w:r w:rsidR="00D80AEB">
                        <w:rPr>
                          <w:rFonts w:ascii="Calibri" w:hAnsi="Calibri"/>
                          <w:color w:val="424242"/>
                          <w:sz w:val="18"/>
                          <w:szCs w:val="18"/>
                        </w:rPr>
                        <w:br/>
                      </w:r>
                    </w:p>
                    <w:p w14:paraId="6B937C82" w14:textId="77777777" w:rsidR="006D15E0" w:rsidRPr="006D15E0" w:rsidRDefault="004A0EB4" w:rsidP="006D15E0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563C1"/>
                          <w:sz w:val="22"/>
                          <w:szCs w:val="22"/>
                          <w:u w:val="single"/>
                          <w:lang w:eastAsia="sv-SE"/>
                        </w:rPr>
                      </w:pPr>
                      <w:hyperlink r:id="rId17" w:history="1">
                        <w:r w:rsidR="006D15E0" w:rsidRPr="006D15E0">
                          <w:rPr>
                            <w:rFonts w:ascii="Calibri" w:eastAsia="Times New Roman" w:hAnsi="Calibri" w:cs="Calibri"/>
                            <w:b/>
                            <w:bCs/>
                            <w:color w:val="0563C1"/>
                            <w:sz w:val="22"/>
                            <w:szCs w:val="22"/>
                            <w:u w:val="single"/>
                            <w:lang w:eastAsia="sv-SE"/>
                          </w:rPr>
                          <w:t>Anmälan Digitalisering Karakuri IoT 3 juni</w:t>
                        </w:r>
                      </w:hyperlink>
                    </w:p>
                    <w:p w14:paraId="38A49E1C" w14:textId="39C20373" w:rsidR="00980EE5" w:rsidRDefault="00980EE5" w:rsidP="00980EE5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&amp;quot" w:hAnsi="&amp;quot"/>
                          <w:sz w:val="18"/>
                          <w:szCs w:val="18"/>
                        </w:rPr>
                      </w:pPr>
                    </w:p>
                    <w:p w14:paraId="235837B4" w14:textId="3405DF56" w:rsidR="009763E6" w:rsidRPr="009763E6" w:rsidRDefault="000F34EC" w:rsidP="000F34EC">
                      <w:pPr>
                        <w:spacing w:after="60"/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</w:pPr>
                      <w:r w:rsidRPr="009763E6"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>För att få ut det mesta möjliga av dagen önskar vi att ni är minst två</w:t>
                      </w:r>
                      <w:r w:rsidR="009763E6" w:rsidRPr="009763E6"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 xml:space="preserve"> deltagare per företag.</w:t>
                      </w:r>
                      <w:r w:rsidRPr="009763E6"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 xml:space="preserve"> </w:t>
                      </w:r>
                    </w:p>
                    <w:p w14:paraId="0A5292E4" w14:textId="5EABDD22" w:rsidR="000F34EC" w:rsidRPr="009763E6" w:rsidRDefault="000846D6" w:rsidP="000F34EC">
                      <w:pPr>
                        <w:spacing w:after="60"/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 xml:space="preserve">Obs! </w:t>
                      </w:r>
                      <w:r w:rsidR="00334B40" w:rsidRPr="009763E6"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>Begränsat antal platser</w:t>
                      </w:r>
                      <w:r>
                        <w:rPr>
                          <w:rFonts w:ascii="Calibri" w:hAnsi="Calibri" w:cs="Times New Roman"/>
                          <w:b/>
                          <w:i/>
                          <w:color w:val="424242"/>
                          <w:sz w:val="18"/>
                          <w:szCs w:val="20"/>
                          <w:lang w:eastAsia="sv-SE"/>
                        </w:rPr>
                        <w:t>.</w:t>
                      </w:r>
                    </w:p>
                    <w:p w14:paraId="5A3E3B38" w14:textId="77777777" w:rsidR="004F75ED" w:rsidRPr="00973444" w:rsidRDefault="004F75ED" w:rsidP="00973444">
                      <w:pPr>
                        <w:spacing w:after="60"/>
                        <w:rPr>
                          <w:rFonts w:ascii="Calibri" w:hAnsi="Calibri" w:cs="Times New Roman"/>
                          <w:color w:val="424242"/>
                          <w:sz w:val="18"/>
                          <w:szCs w:val="18"/>
                          <w:lang w:eastAsia="sv-S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459C">
        <w:rPr>
          <w:noProof/>
          <w:lang w:eastAsia="sv-SE"/>
        </w:rPr>
        <w:drawing>
          <wp:anchor distT="0" distB="0" distL="114300" distR="114300" simplePos="0" relativeHeight="251658752" behindDoc="1" locked="0" layoutInCell="1" allowOverlap="1" wp14:anchorId="5E6B3205" wp14:editId="7CC111A1">
            <wp:simplePos x="0" y="0"/>
            <wp:positionH relativeFrom="column">
              <wp:posOffset>252730</wp:posOffset>
            </wp:positionH>
            <wp:positionV relativeFrom="paragraph">
              <wp:posOffset>6633277</wp:posOffset>
            </wp:positionV>
            <wp:extent cx="438150" cy="608264"/>
            <wp:effectExtent l="0" t="0" r="0" b="1905"/>
            <wp:wrapNone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kärmavbild 2020-06-10 kl. 11.05.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60" cy="61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59C">
        <w:rPr>
          <w:noProof/>
          <w:color w:val="0070C0"/>
        </w:rPr>
        <w:drawing>
          <wp:anchor distT="0" distB="0" distL="114300" distR="114300" simplePos="0" relativeHeight="251663872" behindDoc="0" locked="0" layoutInCell="1" allowOverlap="1" wp14:anchorId="1346BB4F" wp14:editId="4898AFCA">
            <wp:simplePos x="0" y="0"/>
            <wp:positionH relativeFrom="margin">
              <wp:posOffset>1647825</wp:posOffset>
            </wp:positionH>
            <wp:positionV relativeFrom="paragraph">
              <wp:posOffset>6762115</wp:posOffset>
            </wp:positionV>
            <wp:extent cx="1314450" cy="549679"/>
            <wp:effectExtent l="0" t="0" r="0" b="3175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49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3E6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DEAADE" wp14:editId="7EF8BF29">
                <wp:simplePos x="0" y="0"/>
                <wp:positionH relativeFrom="column">
                  <wp:posOffset>3624580</wp:posOffset>
                </wp:positionH>
                <wp:positionV relativeFrom="paragraph">
                  <wp:posOffset>1262380</wp:posOffset>
                </wp:positionV>
                <wp:extent cx="0" cy="5143500"/>
                <wp:effectExtent l="0" t="0" r="38100" b="19050"/>
                <wp:wrapNone/>
                <wp:docPr id="13" name="R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3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3D7D0E" id="Rak 1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pt,99.4pt" to="285.4pt,50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" strokecolor="#393737 [814]" strokeweight=".5pt">
                <v:stroke joinstyle="miter"/>
              </v:line>
            </w:pict>
          </mc:Fallback>
        </mc:AlternateContent>
      </w:r>
      <w:r w:rsidR="00EC2F8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CB3EA1" wp14:editId="0F9FED78">
                <wp:simplePos x="0" y="0"/>
                <wp:positionH relativeFrom="column">
                  <wp:posOffset>-410845</wp:posOffset>
                </wp:positionH>
                <wp:positionV relativeFrom="paragraph">
                  <wp:posOffset>5304155</wp:posOffset>
                </wp:positionV>
                <wp:extent cx="4012163" cy="1111250"/>
                <wp:effectExtent l="0" t="0" r="7620" b="0"/>
                <wp:wrapNone/>
                <wp:docPr id="2" name="Textru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2163" cy="1111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43320" w14:textId="6D2D52D0" w:rsidR="00EC2F8C" w:rsidRPr="00784FFE" w:rsidRDefault="00EC2F8C" w:rsidP="00EC2F8C">
                            <w:pPr>
                              <w:pStyle w:val="Allmntstyckeformat"/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color w:val="00A9CC"/>
                                <w:sz w:val="18"/>
                                <w:szCs w:val="18"/>
                                <w:lang w:eastAsia="sv-SE"/>
                              </w:rPr>
                              <w:t>OM FORSKAREN/FORSKNINGSTEAMET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br/>
                              <w:t xml:space="preserve">Projektet har letts av Kristian Sandström vid RISE i Västerås. Övriga projektmedlemmar har varit Yuji Yamamoto, Mälardalens högskola; Alvaro Aranda Munoz, RISE; </w:t>
                            </w:r>
                            <w:r w:rsidRPr="00EC2F8C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Larisa Rizvanovic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, RISE samt Niklas Olsson, MITC. Andra aktörer som har ingått i projektet är RISE IVF, Volvo CE, Se</w:t>
                            </w:r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o Tools,</w:t>
                            </w:r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 Eskilstuna Elektronikpartner, </w:t>
                            </w:r>
                            <w:proofErr w:type="spellStart"/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Mä</w:t>
                            </w:r>
                            <w:r w:rsidR="007A6889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l</w:t>
                            </w:r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arplast</w:t>
                            </w:r>
                            <w:proofErr w:type="spellEnd"/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, </w:t>
                            </w:r>
                            <w:proofErr w:type="spellStart"/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Vrena</w:t>
                            </w:r>
                            <w:proofErr w:type="spellEnd"/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 Mekaniska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 xml:space="preserve"> </w:t>
                            </w:r>
                            <w:r w:rsidR="00872FFF">
                              <w:rPr>
                                <w:rFonts w:ascii="Calibri" w:eastAsia="Times New Roman" w:hAnsi="Calibri" w:cs="Calibri"/>
                                <w:color w:val="404040" w:themeColor="text1" w:themeTint="BF"/>
                                <w:sz w:val="18"/>
                                <w:szCs w:val="18"/>
                                <w:lang w:eastAsia="sv-SE"/>
                              </w:rPr>
                              <w:t>och Automation Region.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B3EA1" id="Textruta 2" o:spid="_x0000_s1028" type="#_x0000_t202" style="position:absolute;margin-left:-32.35pt;margin-top:417.65pt;width:315.9pt;height:87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" fillcolor="#f2f2f2 [3052]" stroked="f" strokeweight=".5pt">
                <v:textbox>
                  <w:txbxContent>
                    <w:p w14:paraId="49A43320" w14:textId="6D2D52D0" w:rsidR="00EC2F8C" w:rsidRPr="00784FFE" w:rsidRDefault="00EC2F8C" w:rsidP="00EC2F8C">
                      <w:pPr>
                        <w:pStyle w:val="Allmntstyckeformat"/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color w:val="00A9CC"/>
                          <w:sz w:val="18"/>
                          <w:szCs w:val="18"/>
                          <w:lang w:eastAsia="sv-SE"/>
                        </w:rPr>
                        <w:t>OM FORSKAREN/FORSKNINGSTEAMET</w:t>
                      </w:r>
                      <w:r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br/>
                        <w:t xml:space="preserve">Projektet har letts av Kristian Sandström vid RISE i Västerås. Övriga projektmedlemmar har varit Yuji Yamamoto, Mälardalens högskola; Alvaro Aranda Munoz, RISE; </w:t>
                      </w:r>
                      <w:r w:rsidRPr="00EC2F8C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Larisa Rizvanovic</w:t>
                      </w:r>
                      <w:r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, RISE samt Niklas Olsson, MITC. Andra aktörer som har ingått i projektet är RISE IVF, Volvo CE, Se</w:t>
                      </w:r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o Tools,</w:t>
                      </w:r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 Eskilstuna Elektronikpartner, </w:t>
                      </w:r>
                      <w:proofErr w:type="spellStart"/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Mä</w:t>
                      </w:r>
                      <w:r w:rsidR="007A6889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l</w:t>
                      </w:r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arplast</w:t>
                      </w:r>
                      <w:proofErr w:type="spellEnd"/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, </w:t>
                      </w:r>
                      <w:proofErr w:type="spellStart"/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Vrena</w:t>
                      </w:r>
                      <w:proofErr w:type="spellEnd"/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 Mekaniska</w:t>
                      </w:r>
                      <w:r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 xml:space="preserve"> </w:t>
                      </w:r>
                      <w:r w:rsidR="00872FFF">
                        <w:rPr>
                          <w:rFonts w:ascii="Calibri" w:eastAsia="Times New Roman" w:hAnsi="Calibri" w:cs="Calibri"/>
                          <w:color w:val="404040" w:themeColor="text1" w:themeTint="BF"/>
                          <w:sz w:val="18"/>
                          <w:szCs w:val="18"/>
                          <w:lang w:eastAsia="sv-SE"/>
                        </w:rPr>
                        <w:t>och Automation Region.</w:t>
                      </w:r>
                    </w:p>
                  </w:txbxContent>
                </v:textbox>
              </v:shape>
            </w:pict>
          </mc:Fallback>
        </mc:AlternateContent>
      </w:r>
      <w:r w:rsidR="005C1DF8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EA221" wp14:editId="22189CC1">
                <wp:simplePos x="0" y="0"/>
                <wp:positionH relativeFrom="column">
                  <wp:posOffset>-480060</wp:posOffset>
                </wp:positionH>
                <wp:positionV relativeFrom="paragraph">
                  <wp:posOffset>1267654</wp:posOffset>
                </wp:positionV>
                <wp:extent cx="3983990" cy="4441190"/>
                <wp:effectExtent l="0" t="0" r="0" b="0"/>
                <wp:wrapSquare wrapText="bothSides"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990" cy="444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D94FA" w14:textId="69B81269" w:rsidR="00A72B40" w:rsidRPr="00784FFE" w:rsidRDefault="00A72B40" w:rsidP="00784FFE">
                            <w:pPr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 w:rsidRPr="00A72B40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Karakuri IoT är ett forskningsprojekt som har bedrivits inom Produktion 2030. I projektet har hårdvara och mjukvara för Karakuri IoT </w:t>
                            </w:r>
                            <w:r w:rsidR="00784FFE" w:rsidRPr="00784FFE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utvecklats och provats i fler än 15 workshoppar </w:t>
                            </w:r>
                            <w:r w:rsidR="00784FFE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involverande olika tillverkningsföretag och sammanlagt mer</w:t>
                            </w:r>
                            <w:r w:rsidR="00784FFE" w:rsidRPr="00784FFE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 än 160 personer</w:t>
                            </w:r>
                            <w:r w:rsidRPr="00A72B40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 xml:space="preserve">. Metoden har gett upphov till åtskilliga förbättringsåtgärder hos företagen med hjälp av enkla digitaliseringslösningar. </w:t>
                            </w:r>
                          </w:p>
                          <w:p w14:paraId="11DF6882" w14:textId="2F71DCE6" w:rsidR="00A72B40" w:rsidRPr="00A72B40" w:rsidRDefault="00A72B40" w:rsidP="00A72B40">
                            <w:pPr>
                              <w:spacing w:line="260" w:lineRule="exact"/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14:paraId="29591F9A" w14:textId="7596950E" w:rsidR="00A72B40" w:rsidRDefault="00A72B40" w:rsidP="00A72B40">
                            <w:pPr>
                              <w:spacing w:line="260" w:lineRule="exact"/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A72B40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Karakuri IoT bygger på en cyklisk process där processen startar med identifiering av möjligheter för att sedan generera idéer och utveckla lösningar som testas och valideras och dessa lösningar kan i sin tur ge upphov till nya idéer. Processen genomförs med fördel i en serie fysiska workshops med berörda medarbetare i det berörda organisationsavsnittet där varje steg i Karakuri IoT-processen gås igenom.</w:t>
                            </w:r>
                            <w:r w:rsidR="004F17DD" w:rsidRPr="004F17DD">
                              <w:t xml:space="preserve"> </w:t>
                            </w:r>
                          </w:p>
                          <w:p w14:paraId="4E3059CD" w14:textId="77777777" w:rsidR="00A72B40" w:rsidRPr="00A72B40" w:rsidRDefault="00A72B40" w:rsidP="00A72B40">
                            <w:pPr>
                              <w:spacing w:line="260" w:lineRule="exact"/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</w:p>
                          <w:p w14:paraId="7BF4484A" w14:textId="1DC157C1" w:rsidR="00347B6B" w:rsidRPr="00347B6B" w:rsidRDefault="00A72B40" w:rsidP="00A72B40">
                            <w:pPr>
                              <w:spacing w:line="260" w:lineRule="exact"/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</w:pPr>
                            <w:r w:rsidRPr="00A72B40">
                              <w:rPr>
                                <w:rFonts w:ascii="Georgia" w:hAnsi="Georgia" w:cs="Times New Roman"/>
                                <w:color w:val="424242"/>
                                <w:sz w:val="20"/>
                                <w:szCs w:val="20"/>
                                <w:lang w:eastAsia="sv-SE"/>
                              </w:rPr>
                              <w:t>Vid denna teknikworkshop på distans får du dels lära dig bakgrunden till Karakuri – enkel automation och dess utveckling in i den digitala världen genom Karakuri IoT. Du får även möjligheten att tillsammans med andra företag i workshopen testa upplägget och verktygen i en Karakuri IoT workshop och se vilka möjligheter som en sådan workshop kan ge ditt företag. Slutligen får du information om hur du kan komma vidare i din Karakuri IoT resa samt vilka stöd och resurser som finns för detta.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EA221" id="Textruta 1" o:spid="_x0000_s1029" type="#_x0000_t202" style="position:absolute;margin-left:-37.8pt;margin-top:99.8pt;width:313.7pt;height:34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" filled="f" stroked="f">
                <v:textbox>
                  <w:txbxContent>
                    <w:p w14:paraId="464D94FA" w14:textId="69B81269" w:rsidR="00A72B40" w:rsidRPr="00784FFE" w:rsidRDefault="00A72B40" w:rsidP="00784FFE">
                      <w:pPr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 w:rsidRPr="00A72B40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Karakuri IoT är ett forskningsprojekt som har bedrivits inom Produktion 2030. I projektet har hårdvara och mjukvara för Karakuri IoT </w:t>
                      </w:r>
                      <w:r w:rsidR="00784FFE" w:rsidRPr="00784FFE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utvecklats och provats i fler än 15 workshoppar </w:t>
                      </w:r>
                      <w:r w:rsidR="00784FFE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involverande olika tillverkningsföretag och sammanlagt mer</w:t>
                      </w:r>
                      <w:r w:rsidR="00784FFE" w:rsidRPr="00784FFE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 än 160 personer</w:t>
                      </w:r>
                      <w:r w:rsidRPr="00A72B40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 xml:space="preserve">. Metoden har gett upphov till åtskilliga förbättringsåtgärder hos företagen med hjälp av enkla digitaliseringslösningar. </w:t>
                      </w:r>
                    </w:p>
                    <w:p w14:paraId="11DF6882" w14:textId="2F71DCE6" w:rsidR="00A72B40" w:rsidRPr="00A72B40" w:rsidRDefault="00A72B40" w:rsidP="00A72B40">
                      <w:pPr>
                        <w:spacing w:line="260" w:lineRule="exact"/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</w:p>
                    <w:p w14:paraId="29591F9A" w14:textId="7596950E" w:rsidR="00A72B40" w:rsidRDefault="00A72B40" w:rsidP="00A72B40">
                      <w:pPr>
                        <w:spacing w:line="260" w:lineRule="exact"/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 w:rsidRPr="00A72B40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Karakuri IoT bygger på en cyklisk process där processen startar med identifiering av möjligheter för att sedan generera idéer och utveckla lösningar som testas och valideras och dessa lösningar kan i sin tur ge upphov till nya idéer. Processen genomförs med fördel i en serie fysiska workshops med berörda medarbetare i det berörda organisationsavsnittet där varje steg i Karakuri IoT-processen gås igenom.</w:t>
                      </w:r>
                      <w:r w:rsidR="004F17DD" w:rsidRPr="004F17DD">
                        <w:t xml:space="preserve"> </w:t>
                      </w:r>
                    </w:p>
                    <w:p w14:paraId="4E3059CD" w14:textId="77777777" w:rsidR="00A72B40" w:rsidRPr="00A72B40" w:rsidRDefault="00A72B40" w:rsidP="00A72B40">
                      <w:pPr>
                        <w:spacing w:line="260" w:lineRule="exact"/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</w:p>
                    <w:p w14:paraId="7BF4484A" w14:textId="1DC157C1" w:rsidR="00347B6B" w:rsidRPr="00347B6B" w:rsidRDefault="00A72B40" w:rsidP="00A72B40">
                      <w:pPr>
                        <w:spacing w:line="260" w:lineRule="exact"/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</w:pPr>
                      <w:r w:rsidRPr="00A72B40">
                        <w:rPr>
                          <w:rFonts w:ascii="Georgia" w:hAnsi="Georgia" w:cs="Times New Roman"/>
                          <w:color w:val="424242"/>
                          <w:sz w:val="20"/>
                          <w:szCs w:val="20"/>
                          <w:lang w:eastAsia="sv-SE"/>
                        </w:rPr>
                        <w:t>Vid denna teknikworkshop på distans får du dels lära dig bakgrunden till Karakuri – enkel automation och dess utveckling in i den digitala världen genom Karakuri IoT. Du får även möjligheten att tillsammans med andra företag i workshopen testa upplägget och verktygen i en Karakuri IoT workshop och se vilka möjligheter som en sådan workshop kan ge ditt företag. Slutligen får du information om hur du kan komma vidare i din Karakuri IoT resa samt vilka stöd och resurser som finns för detta.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7B6B" w:rsidSect="00347B6B">
      <w:headerReference w:type="default" r:id="rId20"/>
      <w:footerReference w:type="default" r:id="rId21"/>
      <w:pgSz w:w="11900" w:h="16840"/>
      <w:pgMar w:top="251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C4585" w14:textId="77777777" w:rsidR="00C35AA5" w:rsidRDefault="00C35AA5" w:rsidP="00347B6B">
      <w:r>
        <w:separator/>
      </w:r>
    </w:p>
  </w:endnote>
  <w:endnote w:type="continuationSeparator" w:id="0">
    <w:p w14:paraId="71C67DB7" w14:textId="77777777" w:rsidR="00C35AA5" w:rsidRDefault="00C35AA5" w:rsidP="00347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79235" w14:textId="77777777" w:rsidR="00347B6B" w:rsidRDefault="00973444">
    <w:pPr>
      <w:pStyle w:val="Sidfot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E4A6EB2" wp14:editId="78857E00">
          <wp:simplePos x="0" y="0"/>
          <wp:positionH relativeFrom="column">
            <wp:posOffset>-890270</wp:posOffset>
          </wp:positionH>
          <wp:positionV relativeFrom="paragraph">
            <wp:posOffset>-402020</wp:posOffset>
          </wp:positionV>
          <wp:extent cx="7548465" cy="1027444"/>
          <wp:effectExtent l="0" t="0" r="0" b="1270"/>
          <wp:wrapNone/>
          <wp:docPr id="11" name="Bildobjek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2030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465" cy="1027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350E3C" w14:textId="77777777" w:rsidR="00C35AA5" w:rsidRDefault="00C35AA5" w:rsidP="00347B6B">
      <w:r>
        <w:separator/>
      </w:r>
    </w:p>
  </w:footnote>
  <w:footnote w:type="continuationSeparator" w:id="0">
    <w:p w14:paraId="5D168DBE" w14:textId="77777777" w:rsidR="00C35AA5" w:rsidRDefault="00C35AA5" w:rsidP="00347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0BEDB" w14:textId="77777777" w:rsidR="00347B6B" w:rsidRDefault="00973444">
    <w:pPr>
      <w:pStyle w:val="Sidhuvud"/>
    </w:pPr>
    <w:r w:rsidRPr="00436922">
      <w:rPr>
        <w:rFonts w:ascii="Calibri" w:hAnsi="Calibri"/>
        <w:noProof/>
        <w:color w:val="595959" w:themeColor="text1" w:themeTint="A6"/>
        <w:lang w:eastAsia="sv-SE"/>
      </w:rPr>
      <w:drawing>
        <wp:anchor distT="0" distB="0" distL="114300" distR="114300" simplePos="0" relativeHeight="251664384" behindDoc="1" locked="0" layoutInCell="1" allowOverlap="1" wp14:anchorId="55470815" wp14:editId="210DED04">
          <wp:simplePos x="0" y="0"/>
          <wp:positionH relativeFrom="column">
            <wp:posOffset>-974440</wp:posOffset>
          </wp:positionH>
          <wp:positionV relativeFrom="paragraph">
            <wp:posOffset>-1242682</wp:posOffset>
          </wp:positionV>
          <wp:extent cx="7772862" cy="1828800"/>
          <wp:effectExtent l="0" t="0" r="0" b="0"/>
          <wp:wrapNone/>
          <wp:docPr id="9" name="Bildobjekt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verasoderstromgonzalez/Desktop/p2030_skissbild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" t="20326" r="-440" b="37848"/>
                  <a:stretch/>
                </pic:blipFill>
                <pic:spPr bwMode="auto">
                  <a:xfrm>
                    <a:off x="0" y="0"/>
                    <a:ext cx="7773207" cy="182888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AD0"/>
    <w:rsid w:val="00012795"/>
    <w:rsid w:val="00056C44"/>
    <w:rsid w:val="000776D1"/>
    <w:rsid w:val="000846D6"/>
    <w:rsid w:val="000F34EC"/>
    <w:rsid w:val="001117CB"/>
    <w:rsid w:val="0017708E"/>
    <w:rsid w:val="001F2CD3"/>
    <w:rsid w:val="00216D52"/>
    <w:rsid w:val="002A39AD"/>
    <w:rsid w:val="002A6B09"/>
    <w:rsid w:val="002B4254"/>
    <w:rsid w:val="002C4B15"/>
    <w:rsid w:val="0031102B"/>
    <w:rsid w:val="00320D54"/>
    <w:rsid w:val="00334B40"/>
    <w:rsid w:val="00341BD7"/>
    <w:rsid w:val="0034544D"/>
    <w:rsid w:val="00347B6B"/>
    <w:rsid w:val="0045007A"/>
    <w:rsid w:val="00453CAE"/>
    <w:rsid w:val="004A0EB4"/>
    <w:rsid w:val="004A2AD0"/>
    <w:rsid w:val="004B0882"/>
    <w:rsid w:val="004D4238"/>
    <w:rsid w:val="004F17DD"/>
    <w:rsid w:val="004F75ED"/>
    <w:rsid w:val="00511D4F"/>
    <w:rsid w:val="00535F69"/>
    <w:rsid w:val="005579C7"/>
    <w:rsid w:val="00580E19"/>
    <w:rsid w:val="00593CD3"/>
    <w:rsid w:val="005C1DF8"/>
    <w:rsid w:val="005F770E"/>
    <w:rsid w:val="006051B4"/>
    <w:rsid w:val="00606C65"/>
    <w:rsid w:val="00620A58"/>
    <w:rsid w:val="006809F1"/>
    <w:rsid w:val="00693C06"/>
    <w:rsid w:val="006A0C27"/>
    <w:rsid w:val="006B20FB"/>
    <w:rsid w:val="006B5D08"/>
    <w:rsid w:val="006D15E0"/>
    <w:rsid w:val="006D4B41"/>
    <w:rsid w:val="007072E7"/>
    <w:rsid w:val="00721556"/>
    <w:rsid w:val="00784FFE"/>
    <w:rsid w:val="007947D9"/>
    <w:rsid w:val="0079742B"/>
    <w:rsid w:val="007A2F5D"/>
    <w:rsid w:val="007A312A"/>
    <w:rsid w:val="007A6889"/>
    <w:rsid w:val="007C6ADE"/>
    <w:rsid w:val="007F6E3F"/>
    <w:rsid w:val="008061B2"/>
    <w:rsid w:val="008317D0"/>
    <w:rsid w:val="0085459C"/>
    <w:rsid w:val="00872FFF"/>
    <w:rsid w:val="008F2FD8"/>
    <w:rsid w:val="00924DE6"/>
    <w:rsid w:val="00930B08"/>
    <w:rsid w:val="00943C80"/>
    <w:rsid w:val="00973444"/>
    <w:rsid w:val="009763E6"/>
    <w:rsid w:val="00980EE5"/>
    <w:rsid w:val="009C10CD"/>
    <w:rsid w:val="00A319AE"/>
    <w:rsid w:val="00A57D9A"/>
    <w:rsid w:val="00A71E9C"/>
    <w:rsid w:val="00A72B40"/>
    <w:rsid w:val="00A8004E"/>
    <w:rsid w:val="00AA7392"/>
    <w:rsid w:val="00B141A0"/>
    <w:rsid w:val="00B1548A"/>
    <w:rsid w:val="00B66189"/>
    <w:rsid w:val="00BA4507"/>
    <w:rsid w:val="00BB2E00"/>
    <w:rsid w:val="00BD3973"/>
    <w:rsid w:val="00BE7697"/>
    <w:rsid w:val="00BF5AEB"/>
    <w:rsid w:val="00C26BD9"/>
    <w:rsid w:val="00C35AA5"/>
    <w:rsid w:val="00CD2197"/>
    <w:rsid w:val="00CE7BBD"/>
    <w:rsid w:val="00CF4AB9"/>
    <w:rsid w:val="00CF68A6"/>
    <w:rsid w:val="00D15914"/>
    <w:rsid w:val="00D71811"/>
    <w:rsid w:val="00D80AEB"/>
    <w:rsid w:val="00DB4604"/>
    <w:rsid w:val="00DD6A8D"/>
    <w:rsid w:val="00DE7196"/>
    <w:rsid w:val="00E056BB"/>
    <w:rsid w:val="00E06318"/>
    <w:rsid w:val="00E16091"/>
    <w:rsid w:val="00E25ABD"/>
    <w:rsid w:val="00E35D00"/>
    <w:rsid w:val="00E55D5F"/>
    <w:rsid w:val="00E607A3"/>
    <w:rsid w:val="00E779BF"/>
    <w:rsid w:val="00EA5E91"/>
    <w:rsid w:val="00EC2F8C"/>
    <w:rsid w:val="00EC7EB6"/>
    <w:rsid w:val="00F56A2C"/>
    <w:rsid w:val="00FA666B"/>
    <w:rsid w:val="00FF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7F3310"/>
  <w14:defaultImageDpi w14:val="32767"/>
  <w15:chartTrackingRefBased/>
  <w15:docId w15:val="{6E36474B-FA86-4DD3-9F38-3DE647AD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47B6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347B6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47B6B"/>
  </w:style>
  <w:style w:type="paragraph" w:styleId="Sidfot">
    <w:name w:val="footer"/>
    <w:basedOn w:val="Normal"/>
    <w:link w:val="SidfotChar"/>
    <w:uiPriority w:val="99"/>
    <w:unhideWhenUsed/>
    <w:rsid w:val="00347B6B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47B6B"/>
  </w:style>
  <w:style w:type="character" w:customStyle="1" w:styleId="apple-converted-space">
    <w:name w:val="apple-converted-space"/>
    <w:basedOn w:val="Standardstycketeckensnitt"/>
    <w:rsid w:val="00347B6B"/>
  </w:style>
  <w:style w:type="character" w:styleId="Hyperlnk">
    <w:name w:val="Hyperlink"/>
    <w:basedOn w:val="Standardstycketeckensnitt"/>
    <w:uiPriority w:val="99"/>
    <w:unhideWhenUsed/>
    <w:rsid w:val="00347B6B"/>
    <w:rPr>
      <w:color w:val="0563C1" w:themeColor="hyperlink"/>
      <w:u w:val="single"/>
    </w:rPr>
  </w:style>
  <w:style w:type="paragraph" w:customStyle="1" w:styleId="Allmntstyckeformat">
    <w:name w:val="[Allmänt styckeformat]"/>
    <w:basedOn w:val="Normal"/>
    <w:uiPriority w:val="99"/>
    <w:rsid w:val="00EC2F8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size">
    <w:name w:val="size"/>
    <w:basedOn w:val="Standardstycketeckensnitt"/>
    <w:rsid w:val="004F75ED"/>
  </w:style>
  <w:style w:type="paragraph" w:customStyle="1" w:styleId="paragraph">
    <w:name w:val="paragraph"/>
    <w:basedOn w:val="Normal"/>
    <w:rsid w:val="00980EE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  <w:style w:type="character" w:customStyle="1" w:styleId="normaltextrun">
    <w:name w:val="normaltextrun"/>
    <w:basedOn w:val="Standardstycketeckensnitt"/>
    <w:rsid w:val="00980EE5"/>
  </w:style>
  <w:style w:type="character" w:customStyle="1" w:styleId="eop">
    <w:name w:val="eop"/>
    <w:basedOn w:val="Standardstycketeckensnitt"/>
    <w:rsid w:val="00980EE5"/>
  </w:style>
  <w:style w:type="character" w:styleId="Olstomnmnande">
    <w:name w:val="Unresolved Mention"/>
    <w:basedOn w:val="Standardstycketeckensnitt"/>
    <w:uiPriority w:val="99"/>
    <w:rsid w:val="008F2F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8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5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omm.ri.se/b/v?event=1009&amp;ucrc=B611249B2A" TargetMode="Externa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mailto:Anna.bird@mdh.se" TargetMode="External"/><Relationship Id="rId17" Type="http://schemas.openxmlformats.org/officeDocument/2006/relationships/hyperlink" Target="https://comm.ri.se/b/v?event=1009&amp;ucrc=B611249B2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na.bird@mdh.s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atarina.haga@iuczgroup.se" TargetMode="External"/><Relationship Id="rId5" Type="http://schemas.openxmlformats.org/officeDocument/2006/relationships/styles" Target="styles.xml"/><Relationship Id="rId15" Type="http://schemas.openxmlformats.org/officeDocument/2006/relationships/hyperlink" Target="mailto:Katarina.haga@iuczgroup.se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tefan.karlsson@iuc-kalmar.se" TargetMode="Externa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Stefan.karlsson@iuc-kalmar.se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ger.lundin\AppData\Local\Temp\Temp1_Arkiv1.zip\teknikworkshop_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7A006D30E1E3449E068EC0BFD75B4F" ma:contentTypeVersion="8" ma:contentTypeDescription="Skapa ett nytt dokument." ma:contentTypeScope="" ma:versionID="9345f21ee744402e356c2dfcb811d6c0">
  <xsd:schema xmlns:xsd="http://www.w3.org/2001/XMLSchema" xmlns:xs="http://www.w3.org/2001/XMLSchema" xmlns:p="http://schemas.microsoft.com/office/2006/metadata/properties" xmlns:ns3="fef6abf3-5eae-4d4f-b29d-984354d7db82" targetNamespace="http://schemas.microsoft.com/office/2006/metadata/properties" ma:root="true" ma:fieldsID="0add7bd161681a8b85f11e9cb3d9f73f" ns3:_="">
    <xsd:import namespace="fef6abf3-5eae-4d4f-b29d-984354d7db8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6abf3-5eae-4d4f-b29d-984354d7db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E5A6B-F4F1-4D34-8921-86D0661C54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65ACF9-8524-40DF-9E55-82F6AA051AC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F95910-C792-44A8-9419-B83D3D3E43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6abf3-5eae-4d4f-b29d-984354d7db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B88756-DC4C-484D-B6D8-0D11C42C1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teknikworkshop_mall.dotx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Lundin</dc:creator>
  <cp:keywords/>
  <dc:description/>
  <cp:lastModifiedBy>Roger Lundin</cp:lastModifiedBy>
  <cp:revision>4</cp:revision>
  <dcterms:created xsi:type="dcterms:W3CDTF">2021-02-16T12:44:00Z</dcterms:created>
  <dcterms:modified xsi:type="dcterms:W3CDTF">2021-03-24T07:30:00Z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0x010100FC7A006D30E1E3449E068EC0BFD75B4F</vt:lpwstr>
  </property>
</Properties>
</file>